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F9AF0" w14:textId="4DFBF388" w:rsidR="00A02C75" w:rsidRDefault="00A209A1" w:rsidP="00D439B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</w:t>
      </w:r>
      <w:r w:rsidR="00A02C75">
        <w:rPr>
          <w:rFonts w:ascii="Arial" w:hAnsi="Arial" w:cs="Arial"/>
          <w:sz w:val="20"/>
          <w:szCs w:val="20"/>
        </w:rPr>
        <w:t xml:space="preserve">day </w:t>
      </w:r>
      <w:r>
        <w:rPr>
          <w:rFonts w:ascii="Arial" w:hAnsi="Arial" w:cs="Arial"/>
          <w:sz w:val="20"/>
          <w:szCs w:val="20"/>
        </w:rPr>
        <w:t>31st</w:t>
      </w:r>
      <w:r w:rsidR="00A02C75">
        <w:rPr>
          <w:rFonts w:ascii="Arial" w:hAnsi="Arial" w:cs="Arial"/>
          <w:sz w:val="20"/>
          <w:szCs w:val="20"/>
        </w:rPr>
        <w:t xml:space="preserve"> August 2020</w:t>
      </w:r>
    </w:p>
    <w:p w14:paraId="7A8635BB" w14:textId="77777777" w:rsidR="00A02C75" w:rsidRDefault="00A02C75" w:rsidP="00D439B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F45D7D" w14:textId="2BC50D69" w:rsidR="00A02C75" w:rsidRDefault="00A02C75" w:rsidP="00D439B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5624">
        <w:rPr>
          <w:rFonts w:ascii="Arial" w:hAnsi="Arial" w:cs="Arial"/>
          <w:sz w:val="20"/>
          <w:szCs w:val="20"/>
        </w:rPr>
        <w:t>Dear Parent,</w:t>
      </w:r>
    </w:p>
    <w:p w14:paraId="3E761D0F" w14:textId="1170B8E6" w:rsidR="00627A83" w:rsidRDefault="00511094" w:rsidP="00627A8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am delighted to announce that we are introducing a new cashless payment </w:t>
      </w:r>
      <w:r w:rsidR="00685021">
        <w:rPr>
          <w:rFonts w:ascii="Arial" w:hAnsi="Arial" w:cs="Arial"/>
          <w:sz w:val="20"/>
          <w:szCs w:val="20"/>
        </w:rPr>
        <w:t>scheme</w:t>
      </w:r>
      <w:r>
        <w:rPr>
          <w:rFonts w:ascii="Arial" w:hAnsi="Arial" w:cs="Arial"/>
          <w:sz w:val="20"/>
          <w:szCs w:val="20"/>
        </w:rPr>
        <w:t xml:space="preserve"> into the school which will mean that all payments will be made electronically and cash will no longer be accepted.</w:t>
      </w:r>
    </w:p>
    <w:p w14:paraId="5EB815B8" w14:textId="572624E9" w:rsidR="00511094" w:rsidRDefault="00511094" w:rsidP="00627A8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D62DC27" w14:textId="0ACA67D4" w:rsidR="00511094" w:rsidRPr="00627A83" w:rsidRDefault="00511094" w:rsidP="00627A8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system is exceptionally easy to </w:t>
      </w:r>
      <w:r w:rsidR="00685021">
        <w:rPr>
          <w:rFonts w:ascii="Arial" w:hAnsi="Arial" w:cs="Arial"/>
          <w:sz w:val="20"/>
          <w:szCs w:val="20"/>
        </w:rPr>
        <w:t>operate</w:t>
      </w:r>
      <w:r>
        <w:rPr>
          <w:rFonts w:ascii="Arial" w:hAnsi="Arial" w:cs="Arial"/>
          <w:sz w:val="20"/>
          <w:szCs w:val="20"/>
        </w:rPr>
        <w:t xml:space="preserve"> and you will </w:t>
      </w:r>
      <w:r w:rsidR="00685021">
        <w:rPr>
          <w:rFonts w:ascii="Arial" w:hAnsi="Arial" w:cs="Arial"/>
          <w:sz w:val="20"/>
          <w:szCs w:val="20"/>
        </w:rPr>
        <w:t>receive</w:t>
      </w:r>
      <w:r>
        <w:rPr>
          <w:rFonts w:ascii="Arial" w:hAnsi="Arial" w:cs="Arial"/>
          <w:sz w:val="20"/>
          <w:szCs w:val="20"/>
        </w:rPr>
        <w:t xml:space="preserve"> a text message detailing how you log into the system and how you </w:t>
      </w:r>
      <w:r w:rsidR="00685021"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z w:val="20"/>
          <w:szCs w:val="20"/>
        </w:rPr>
        <w:t xml:space="preserve"> make payments today. To facilitate this, it </w:t>
      </w:r>
      <w:r w:rsidR="00685021">
        <w:rPr>
          <w:rFonts w:ascii="Arial" w:hAnsi="Arial" w:cs="Arial"/>
          <w:sz w:val="20"/>
          <w:szCs w:val="20"/>
        </w:rPr>
        <w:t>is</w:t>
      </w:r>
      <w:r>
        <w:rPr>
          <w:rFonts w:ascii="Arial" w:hAnsi="Arial" w:cs="Arial"/>
          <w:sz w:val="20"/>
          <w:szCs w:val="20"/>
        </w:rPr>
        <w:t xml:space="preserve"> </w:t>
      </w:r>
      <w:r w:rsidR="00685021">
        <w:rPr>
          <w:rFonts w:ascii="Arial" w:hAnsi="Arial" w:cs="Arial"/>
          <w:sz w:val="20"/>
          <w:szCs w:val="20"/>
        </w:rPr>
        <w:t>very</w:t>
      </w:r>
      <w:r>
        <w:rPr>
          <w:rFonts w:ascii="Arial" w:hAnsi="Arial" w:cs="Arial"/>
          <w:sz w:val="20"/>
          <w:szCs w:val="20"/>
        </w:rPr>
        <w:t xml:space="preserve"> important that the school has your up-</w:t>
      </w:r>
      <w:r w:rsidR="00685021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-date mobile number. We will be sending the text to the most recent </w:t>
      </w:r>
      <w:r w:rsidR="00685021"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 xml:space="preserve"> number you have </w:t>
      </w:r>
      <w:r w:rsidR="00685021">
        <w:rPr>
          <w:rFonts w:ascii="Arial" w:hAnsi="Arial" w:cs="Arial"/>
          <w:sz w:val="20"/>
          <w:szCs w:val="20"/>
        </w:rPr>
        <w:t>forwarded</w:t>
      </w:r>
      <w:r>
        <w:rPr>
          <w:rFonts w:ascii="Arial" w:hAnsi="Arial" w:cs="Arial"/>
          <w:sz w:val="20"/>
          <w:szCs w:val="20"/>
        </w:rPr>
        <w:t xml:space="preserve"> to the </w:t>
      </w:r>
      <w:r w:rsidR="00685021">
        <w:rPr>
          <w:rFonts w:ascii="Arial" w:hAnsi="Arial" w:cs="Arial"/>
          <w:sz w:val="20"/>
          <w:szCs w:val="20"/>
        </w:rPr>
        <w:t>school</w:t>
      </w:r>
      <w:r w:rsidR="00301117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14:paraId="55862B51" w14:textId="77777777" w:rsidR="001850FB" w:rsidRDefault="001850FB" w:rsidP="00D439BF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300F3742" w14:textId="24C7913F" w:rsidR="00DC1919" w:rsidRPr="00413399" w:rsidRDefault="00A02C75" w:rsidP="00413399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7B5624">
        <w:rPr>
          <w:rFonts w:ascii="Arial" w:hAnsi="Arial" w:cs="Arial"/>
          <w:sz w:val="20"/>
          <w:szCs w:val="20"/>
        </w:rPr>
        <w:t>Yours Faithfully</w:t>
      </w:r>
      <w:r w:rsidR="00413399">
        <w:rPr>
          <w:rFonts w:ascii="Arial" w:hAnsi="Arial" w:cs="Arial"/>
          <w:sz w:val="20"/>
          <w:szCs w:val="20"/>
        </w:rPr>
        <w:t xml:space="preserve">, </w:t>
      </w:r>
      <w:r w:rsidRPr="007B5624">
        <w:rPr>
          <w:rFonts w:ascii="Arial" w:hAnsi="Arial" w:cs="Arial"/>
          <w:sz w:val="20"/>
          <w:szCs w:val="20"/>
        </w:rPr>
        <w:t>IR Mullen</w:t>
      </w:r>
    </w:p>
    <w:sectPr w:rsidR="00DC1919" w:rsidRPr="0041339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9A6E2" w14:textId="77777777" w:rsidR="006932CA" w:rsidRDefault="006932CA" w:rsidP="00805966">
      <w:pPr>
        <w:spacing w:after="0" w:line="240" w:lineRule="auto"/>
      </w:pPr>
      <w:r>
        <w:separator/>
      </w:r>
    </w:p>
  </w:endnote>
  <w:endnote w:type="continuationSeparator" w:id="0">
    <w:p w14:paraId="5833A65B" w14:textId="77777777" w:rsidR="006932CA" w:rsidRDefault="006932CA" w:rsidP="0080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A7A13" w14:textId="77777777" w:rsidR="00805966" w:rsidRPr="00805966" w:rsidRDefault="00805966" w:rsidP="00805966">
    <w:pPr>
      <w:pStyle w:val="Footer"/>
    </w:pPr>
    <w:r>
      <w:rPr>
        <w:noProof/>
        <w:lang w:eastAsia="en-GB"/>
      </w:rPr>
      <w:drawing>
        <wp:inline distT="0" distB="0" distL="0" distR="0" wp14:anchorId="3D580B8F" wp14:editId="75C0474F">
          <wp:extent cx="5714256" cy="477982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odlawn - Letterhead - December 20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256" cy="477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CBE8D" w14:textId="77777777" w:rsidR="006932CA" w:rsidRDefault="006932CA" w:rsidP="00805966">
      <w:pPr>
        <w:spacing w:after="0" w:line="240" w:lineRule="auto"/>
      </w:pPr>
      <w:r>
        <w:separator/>
      </w:r>
    </w:p>
  </w:footnote>
  <w:footnote w:type="continuationSeparator" w:id="0">
    <w:p w14:paraId="4DD44DE8" w14:textId="77777777" w:rsidR="006932CA" w:rsidRDefault="006932CA" w:rsidP="00805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23E7C" w14:textId="51E43BF9" w:rsidR="00805966" w:rsidRDefault="00B542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BDDB146" wp14:editId="73B71D3B">
          <wp:simplePos x="0" y="0"/>
          <wp:positionH relativeFrom="column">
            <wp:posOffset>-997585</wp:posOffset>
          </wp:positionH>
          <wp:positionV relativeFrom="paragraph">
            <wp:posOffset>-440055</wp:posOffset>
          </wp:positionV>
          <wp:extent cx="7643495" cy="2390775"/>
          <wp:effectExtent l="0" t="0" r="0" b="9525"/>
          <wp:wrapThrough wrapText="bothSides">
            <wp:wrapPolygon edited="0">
              <wp:start x="0" y="0"/>
              <wp:lineTo x="0" y="21514"/>
              <wp:lineTo x="21534" y="21514"/>
              <wp:lineTo x="2153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dlawn - Letterhead TOP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B4104F" w14:textId="77777777" w:rsidR="00805966" w:rsidRDefault="008059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B172B"/>
    <w:multiLevelType w:val="hybridMultilevel"/>
    <w:tmpl w:val="1292D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027FC"/>
    <w:multiLevelType w:val="hybridMultilevel"/>
    <w:tmpl w:val="77380738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67780C"/>
    <w:multiLevelType w:val="hybridMultilevel"/>
    <w:tmpl w:val="7960B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46251"/>
    <w:multiLevelType w:val="hybridMultilevel"/>
    <w:tmpl w:val="F7503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6767A5"/>
    <w:multiLevelType w:val="hybridMultilevel"/>
    <w:tmpl w:val="08BA31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826DA"/>
    <w:multiLevelType w:val="hybridMultilevel"/>
    <w:tmpl w:val="6DB055B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BE545E"/>
    <w:multiLevelType w:val="hybridMultilevel"/>
    <w:tmpl w:val="C0FE63F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50736"/>
    <w:multiLevelType w:val="hybridMultilevel"/>
    <w:tmpl w:val="5FDC1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623E1A"/>
    <w:multiLevelType w:val="hybridMultilevel"/>
    <w:tmpl w:val="3DDC937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C3394"/>
    <w:multiLevelType w:val="hybridMultilevel"/>
    <w:tmpl w:val="C0FAB3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D66EAB"/>
    <w:multiLevelType w:val="hybridMultilevel"/>
    <w:tmpl w:val="B8308D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66"/>
    <w:rsid w:val="000636A6"/>
    <w:rsid w:val="00067B91"/>
    <w:rsid w:val="00067CAB"/>
    <w:rsid w:val="000E5D3D"/>
    <w:rsid w:val="0016363B"/>
    <w:rsid w:val="001850FB"/>
    <w:rsid w:val="001C4CC0"/>
    <w:rsid w:val="001F5D83"/>
    <w:rsid w:val="00226538"/>
    <w:rsid w:val="0027127D"/>
    <w:rsid w:val="00301117"/>
    <w:rsid w:val="00413399"/>
    <w:rsid w:val="004414D5"/>
    <w:rsid w:val="00443CC7"/>
    <w:rsid w:val="004951C8"/>
    <w:rsid w:val="004A2371"/>
    <w:rsid w:val="004C45D8"/>
    <w:rsid w:val="004E2DAE"/>
    <w:rsid w:val="00511094"/>
    <w:rsid w:val="0052553F"/>
    <w:rsid w:val="005970DA"/>
    <w:rsid w:val="00627A83"/>
    <w:rsid w:val="00677E76"/>
    <w:rsid w:val="00685021"/>
    <w:rsid w:val="006932CA"/>
    <w:rsid w:val="006D5CEF"/>
    <w:rsid w:val="006E531A"/>
    <w:rsid w:val="007035A3"/>
    <w:rsid w:val="007233A4"/>
    <w:rsid w:val="0076486B"/>
    <w:rsid w:val="00805966"/>
    <w:rsid w:val="00830F19"/>
    <w:rsid w:val="0095189A"/>
    <w:rsid w:val="009615F6"/>
    <w:rsid w:val="009A3554"/>
    <w:rsid w:val="009D00E6"/>
    <w:rsid w:val="009D5342"/>
    <w:rsid w:val="00A02C75"/>
    <w:rsid w:val="00A209A1"/>
    <w:rsid w:val="00A24B80"/>
    <w:rsid w:val="00A369E4"/>
    <w:rsid w:val="00A624E0"/>
    <w:rsid w:val="00A62C4B"/>
    <w:rsid w:val="00AA6007"/>
    <w:rsid w:val="00AB21E6"/>
    <w:rsid w:val="00B31333"/>
    <w:rsid w:val="00B542CE"/>
    <w:rsid w:val="00B5743C"/>
    <w:rsid w:val="00B9002D"/>
    <w:rsid w:val="00BC40E7"/>
    <w:rsid w:val="00C5072E"/>
    <w:rsid w:val="00C611E5"/>
    <w:rsid w:val="00CB4574"/>
    <w:rsid w:val="00D432C9"/>
    <w:rsid w:val="00D439BF"/>
    <w:rsid w:val="00D553BA"/>
    <w:rsid w:val="00D75250"/>
    <w:rsid w:val="00D82DCA"/>
    <w:rsid w:val="00DC1919"/>
    <w:rsid w:val="00E2028D"/>
    <w:rsid w:val="00E90F20"/>
    <w:rsid w:val="00E945EC"/>
    <w:rsid w:val="00F10C44"/>
    <w:rsid w:val="00F12290"/>
    <w:rsid w:val="00F24A40"/>
    <w:rsid w:val="00F4787B"/>
    <w:rsid w:val="00FD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B228CA"/>
  <w15:chartTrackingRefBased/>
  <w15:docId w15:val="{B346D295-D35D-48A7-91B6-5A4EF7D1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966"/>
  </w:style>
  <w:style w:type="paragraph" w:styleId="Footer">
    <w:name w:val="footer"/>
    <w:basedOn w:val="Normal"/>
    <w:link w:val="Foot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966"/>
  </w:style>
  <w:style w:type="paragraph" w:styleId="BalloonText">
    <w:name w:val="Balloon Text"/>
    <w:basedOn w:val="Normal"/>
    <w:link w:val="BalloonTextChar"/>
    <w:uiPriority w:val="99"/>
    <w:semiHidden/>
    <w:unhideWhenUsed/>
    <w:rsid w:val="00AB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E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333"/>
    <w:pPr>
      <w:ind w:left="720"/>
      <w:contextualSpacing/>
    </w:pPr>
  </w:style>
  <w:style w:type="table" w:styleId="TableGrid">
    <w:name w:val="Table Grid"/>
    <w:basedOn w:val="TableNormal"/>
    <w:uiPriority w:val="39"/>
    <w:rsid w:val="00F24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3A4"/>
    <w:rPr>
      <w:color w:val="0563C1" w:themeColor="hyperlink"/>
      <w:u w:val="single"/>
    </w:rPr>
  </w:style>
  <w:style w:type="table" w:styleId="GridTable6Colorful">
    <w:name w:val="Grid Table 6 Colorful"/>
    <w:basedOn w:val="TableNormal"/>
    <w:uiPriority w:val="51"/>
    <w:rsid w:val="00A02C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1BDF8-18D5-4C0B-93D0-7B685C7C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652AFB5B</Template>
  <TotalTime>1</TotalTime>
  <Pages>1</Pages>
  <Words>90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Hamilton</dc:creator>
  <cp:keywords/>
  <dc:description/>
  <cp:lastModifiedBy>A PROCTOR</cp:lastModifiedBy>
  <cp:revision>2</cp:revision>
  <cp:lastPrinted>2020-01-07T14:54:00Z</cp:lastPrinted>
  <dcterms:created xsi:type="dcterms:W3CDTF">2020-08-31T07:48:00Z</dcterms:created>
  <dcterms:modified xsi:type="dcterms:W3CDTF">2020-08-31T07:48:00Z</dcterms:modified>
</cp:coreProperties>
</file>